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阿里巴巴普惠体" w:hAnsi="阿里巴巴普惠体" w:eastAsia="阿里巴巴普惠体" w:cs="阿里巴巴普惠体"/>
          <w:b/>
          <w:bCs/>
          <w:sz w:val="36"/>
          <w:szCs w:val="36"/>
          <w:lang w:eastAsia="zh-CN"/>
        </w:rPr>
      </w:pPr>
      <w:r>
        <w:rPr>
          <w:rFonts w:hint="eastAsia" w:ascii="阿里巴巴普惠体" w:hAnsi="阿里巴巴普惠体" w:eastAsia="阿里巴巴普惠体" w:cs="阿里巴巴普惠体"/>
          <w:b/>
          <w:bCs/>
          <w:sz w:val="36"/>
          <w:szCs w:val="36"/>
        </w:rPr>
        <w:t>公司授权委托书</w:t>
      </w:r>
    </w:p>
    <w:p>
      <w:pP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　　致：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中华人民共和国深圳海关：</w:t>
      </w:r>
    </w:p>
    <w:p>
      <w:pPr>
        <w:ind w:firstLine="964" w:firstLineChars="40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深圳市中际汉威拍卖有限公司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：</w:t>
      </w:r>
    </w:p>
    <w:p>
      <w:pPr>
        <w:ind w:firstLine="480" w:firstLineChars="20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我单位现委托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eastAsia="zh-CN"/>
        </w:rPr>
        <w:t>先生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/女士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作为我单位合法委托代理人，授权其代表我单位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参与</w:t>
      </w:r>
      <w:r>
        <w:rPr>
          <w:rFonts w:hint="eastAsia" w:ascii="方正大标宋简体" w:hAnsi="方正大标宋简体" w:eastAsia="方正大标宋简体" w:cs="方正大标宋简体"/>
          <w:b/>
          <w:bCs/>
          <w:sz w:val="24"/>
          <w:szCs w:val="24"/>
          <w:lang w:val="en-US" w:eastAsia="zh-CN"/>
        </w:rPr>
        <w:t>淘宝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网海关拍</w:t>
      </w:r>
      <w:bookmarkStart w:id="0" w:name="_GoBack"/>
      <w:bookmarkEnd w:id="0"/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卖会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。该委托代理人的授权范围为：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参与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u w:val="single"/>
          <w:lang w:val="en-US" w:eastAsia="zh-CN"/>
        </w:rPr>
        <w:t>2023年11月15日15：00至15：30止（延时除外）在</w:t>
      </w:r>
      <w:r>
        <w:rPr>
          <w:rFonts w:hint="eastAsia" w:ascii="方正大标宋简体" w:hAnsi="方正大标宋简体" w:eastAsia="方正大标宋简体" w:cs="方正大标宋简体"/>
          <w:b/>
          <w:bCs/>
          <w:sz w:val="24"/>
          <w:u w:val="single"/>
          <w:lang w:val="en-US" w:eastAsia="zh-CN"/>
        </w:rPr>
        <w:t>淘宝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u w:val="single"/>
          <w:lang w:val="en-US" w:eastAsia="zh-CN"/>
        </w:rPr>
        <w:t>网络拍卖平台举行的（20235399财务处拍卖0107号）</w:t>
      </w:r>
      <w:r>
        <w:rPr>
          <w:rFonts w:hint="eastAsia" w:ascii="方正大标宋简体" w:hAnsi="方正大标宋简体" w:eastAsia="方正大标宋简体" w:cs="方正大标宋简体"/>
          <w:b/>
          <w:bCs/>
          <w:sz w:val="24"/>
          <w:u w:val="single"/>
          <w:lang w:val="en-US" w:eastAsia="zh-CN"/>
        </w:rPr>
        <w:t>琥珀原石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u w:val="single"/>
          <w:lang w:val="en-US" w:eastAsia="zh-CN"/>
        </w:rPr>
        <w:t>等一批的拍卖会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，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代表我单位签署文件和处理有关的事务。在整个过程中，该代理人的一切行为，均代表本单位，与本单位的行为具有同等法律效力。本单位将承担该代理人行为的全部法律后果和法律责任。</w:t>
      </w:r>
    </w:p>
    <w:p>
      <w:pPr>
        <w:ind w:firstLine="428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有效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期限：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至2023年12月31日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。</w:t>
      </w:r>
    </w:p>
    <w:p>
      <w:pP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　　代理人无权转换代理权。特此委托。</w:t>
      </w:r>
    </w:p>
    <w:p>
      <w:pPr>
        <w:ind w:firstLine="42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代理人姓名：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                            授权单位（盖公章）：        </w:t>
      </w:r>
    </w:p>
    <w:p>
      <w:pPr>
        <w:ind w:firstLine="42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联系电话：                              联系电话：</w:t>
      </w:r>
    </w:p>
    <w:p>
      <w:pPr>
        <w:ind w:firstLine="42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身份证号码：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                            法人代表（签章）：</w:t>
      </w:r>
    </w:p>
    <w:p>
      <w:pPr>
        <w:ind w:firstLine="1920" w:firstLineChars="800"/>
        <w:rPr>
          <w:rFonts w:hint="default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                           签发日期：   年   月   日</w:t>
      </w:r>
    </w:p>
    <w:p>
      <w:pPr>
        <w:rPr>
          <w:rFonts w:hint="eastAsia" w:ascii="阿里巴巴普惠体" w:hAnsi="阿里巴巴普惠体" w:eastAsia="阿里巴巴普惠体" w:cs="阿里巴巴普惠体"/>
          <w:sz w:val="24"/>
          <w:szCs w:val="24"/>
          <w:lang w:val="en-US" w:eastAsia="zh-CN"/>
        </w:rPr>
      </w:pPr>
    </w:p>
    <w:p>
      <w:pPr>
        <w:rPr>
          <w:rFonts w:hint="default" w:ascii="阿里巴巴普惠体" w:hAnsi="阿里巴巴普惠体" w:eastAsia="阿里巴巴普惠体" w:cs="阿里巴巴普惠体"/>
          <w:sz w:val="24"/>
          <w:szCs w:val="24"/>
          <w:lang w:val="en-US" w:eastAsia="zh-CN"/>
        </w:rPr>
      </w:pPr>
    </w:p>
    <w:p>
      <w:pPr>
        <w:rPr>
          <w:rFonts w:hint="eastAsia" w:ascii="阿里巴巴普惠体" w:hAnsi="阿里巴巴普惠体" w:eastAsia="阿里巴巴普惠体" w:cs="阿里巴巴普惠体"/>
          <w:sz w:val="24"/>
          <w:szCs w:val="24"/>
        </w:rPr>
      </w:pPr>
      <w:r>
        <w:rPr>
          <w:rFonts w:hint="eastAsia" w:ascii="阿里巴巴普惠体" w:hAnsi="阿里巴巴普惠体" w:eastAsia="阿里巴巴普惠体" w:cs="阿里巴巴普惠体"/>
          <w:sz w:val="24"/>
          <w:szCs w:val="24"/>
        </w:rPr>
        <w:t>　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附：提供法人代表和代理人身份证复印件并加盖公章。</w:t>
      </w:r>
    </w:p>
    <w:p>
      <w:pPr>
        <w:rPr>
          <w:rFonts w:hint="eastAsia" w:ascii="阿里巴巴普惠体" w:hAnsi="阿里巴巴普惠体" w:eastAsia="阿里巴巴普惠体" w:cs="阿里巴巴普惠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0A74EE-31E4-4C8A-B1DF-549269B37B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AA0E7A-1D40-4F96-90C0-39011D3D87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73340C6-EB33-4F26-A1EE-1E1AB33961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8D1D0C6-295A-4402-B29F-7E80C40A6B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C06E445-B5ED-4D55-A80D-3C9F13BED826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6" w:fontKey="{89D20411-9D09-4FFA-B8D8-F8BFFE1128CE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FD95793-E4EA-43F2-82DD-9BFFE69337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jllMjI0MDZlY2M4MDY5MjY2NWM2NzI4ZTIyNmJkMDQyIiwidXNlckNvdW50Ijo4fQ=="/>
  </w:docVars>
  <w:rsids>
    <w:rsidRoot w:val="733373E0"/>
    <w:rsid w:val="005A7A9F"/>
    <w:rsid w:val="043F565B"/>
    <w:rsid w:val="0DDE7C2D"/>
    <w:rsid w:val="1F5279E4"/>
    <w:rsid w:val="37B910B6"/>
    <w:rsid w:val="38561125"/>
    <w:rsid w:val="3D9244E6"/>
    <w:rsid w:val="462B16DA"/>
    <w:rsid w:val="5D3B1FC5"/>
    <w:rsid w:val="674B2D1C"/>
    <w:rsid w:val="700E4DCB"/>
    <w:rsid w:val="7333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uiPriority w:val="99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e5a7f2e8-5adb-4150-acab-eef217bb3db8\&#20844;&#21496;&#25480;&#26435;&#22996;&#2517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公司授权委托书.docx</Template>
  <Pages>1</Pages>
  <Words>329</Words>
  <Characters>386</Characters>
  <Lines>0</Lines>
  <Paragraphs>0</Paragraphs>
  <TotalTime>5</TotalTime>
  <ScaleCrop>false</ScaleCrop>
  <LinksUpToDate>false</LinksUpToDate>
  <CharactersWithSpaces>531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2022-07-20T03:57:00Z</dcterms:created>
  <dc:creator>邱翔宇</dc:creator>
  <cp:lastModifiedBy>林燕萍</cp:lastModifiedBy>
  <dcterms:modified xsi:type="dcterms:W3CDTF">2023-11-02T07:00:19Z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64C326308FE84CBBBA2D5D7E7574BDCB</vt:lpwstr>
  </property>
  <property fmtid="{D5CDD505-2E9C-101B-9397-08002B2CF9AE}" pid="4" name="KSOTemplateUUID">
    <vt:lpwstr>v1.0_library_dZlB/SWN7HyyldUnX8t8uw==</vt:lpwstr>
  </property>
</Properties>
</file>